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A7" w:rsidRPr="00DD5B43" w:rsidRDefault="00AC72A7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AC72A7" w:rsidRPr="00F65D15" w:rsidRDefault="00AC72A7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AC72A7" w:rsidRPr="0089623E" w:rsidRDefault="00AC72A7" w:rsidP="008962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9623E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AC72A7" w:rsidRPr="001A104E" w:rsidRDefault="00AC72A7" w:rsidP="0089623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89623E">
        <w:rPr>
          <w:b/>
          <w:sz w:val="28"/>
          <w:szCs w:val="28"/>
          <w:u w:val="single"/>
        </w:rPr>
        <w:t>ст-ца Старощербиновская (по ул. С.Разина от ж.д. № 10-24)»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AC72A7" w:rsidRPr="00D0780E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AC72A7" w:rsidRPr="00D0780E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AC72A7" w:rsidRPr="00D0780E" w:rsidRDefault="00AC72A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AC72A7" w:rsidRPr="00D0780E" w:rsidTr="004C43B3">
        <w:trPr>
          <w:trHeight w:val="842"/>
        </w:trPr>
        <w:tc>
          <w:tcPr>
            <w:tcW w:w="709" w:type="dxa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C72A7" w:rsidRPr="00D0780E" w:rsidRDefault="00AC72A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AC72A7" w:rsidRPr="00D0780E" w:rsidRDefault="00AC72A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AC72A7" w:rsidRPr="00D0780E" w:rsidTr="004C43B3">
        <w:tc>
          <w:tcPr>
            <w:tcW w:w="709" w:type="dxa"/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AC72A7" w:rsidRPr="00D0780E" w:rsidRDefault="00AC72A7" w:rsidP="008E6B97">
            <w:pPr>
              <w:rPr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23:36:0707021:1420</w:t>
            </w:r>
          </w:p>
        </w:tc>
        <w:tc>
          <w:tcPr>
            <w:tcW w:w="7342" w:type="dxa"/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12</w:t>
            </w:r>
          </w:p>
        </w:tc>
      </w:tr>
      <w:tr w:rsidR="00AC72A7" w:rsidRPr="00D0780E" w:rsidTr="004C43B3">
        <w:tc>
          <w:tcPr>
            <w:tcW w:w="709" w:type="dxa"/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AC72A7" w:rsidRPr="00D0780E" w:rsidRDefault="00AC72A7" w:rsidP="008E6B97">
            <w:pPr>
              <w:rPr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23:36:0707021:362</w:t>
            </w:r>
          </w:p>
        </w:tc>
        <w:tc>
          <w:tcPr>
            <w:tcW w:w="7342" w:type="dxa"/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10</w:t>
            </w:r>
          </w:p>
        </w:tc>
      </w:tr>
      <w:tr w:rsidR="00AC72A7" w:rsidRPr="00D0780E" w:rsidTr="004C43B3">
        <w:tc>
          <w:tcPr>
            <w:tcW w:w="709" w:type="dxa"/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AC72A7" w:rsidRPr="00D0780E" w:rsidRDefault="00AC72A7" w:rsidP="008E6B97">
            <w:pPr>
              <w:rPr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23:36:0707021:4</w:t>
            </w:r>
          </w:p>
        </w:tc>
        <w:tc>
          <w:tcPr>
            <w:tcW w:w="7342" w:type="dxa"/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8</w:t>
            </w:r>
          </w:p>
        </w:tc>
      </w:tr>
      <w:tr w:rsidR="00AC72A7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72A7" w:rsidRPr="00D0780E" w:rsidRDefault="00AC72A7" w:rsidP="00A925DD">
            <w:pPr>
              <w:rPr>
                <w:sz w:val="28"/>
                <w:szCs w:val="28"/>
              </w:rPr>
            </w:pPr>
            <w:r w:rsidRPr="000B7B25">
              <w:rPr>
                <w:sz w:val="28"/>
                <w:szCs w:val="28"/>
              </w:rPr>
              <w:t>23:36:0707021:298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8/1</w:t>
            </w:r>
          </w:p>
        </w:tc>
      </w:tr>
      <w:tr w:rsidR="00AC72A7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72A7" w:rsidRPr="00D0780E" w:rsidRDefault="00AC72A7" w:rsidP="00AD1B17">
            <w:pPr>
              <w:rPr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23:36:0707021:388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6</w:t>
            </w:r>
          </w:p>
        </w:tc>
      </w:tr>
      <w:tr w:rsidR="00AC72A7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2A7" w:rsidRPr="00D0780E" w:rsidRDefault="00AC72A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72A7" w:rsidRPr="00D0780E" w:rsidRDefault="00AC72A7" w:rsidP="00A925DD">
            <w:pPr>
              <w:rPr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23:36:0707021:351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72A7" w:rsidRPr="00D0780E" w:rsidRDefault="00AC72A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0B7B2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Степана Разина, з/у 4</w:t>
            </w:r>
          </w:p>
        </w:tc>
      </w:tr>
    </w:tbl>
    <w:p w:rsidR="00AC72A7" w:rsidRPr="00D0780E" w:rsidRDefault="00AC72A7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AC72A7" w:rsidRPr="00D0780E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AC72A7" w:rsidRPr="00D0780E" w:rsidRDefault="00AC72A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AC72A7" w:rsidRPr="00D0780E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AC72A7" w:rsidRPr="00D0780E" w:rsidRDefault="00AC72A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AC72A7" w:rsidRPr="00D0780E" w:rsidRDefault="00AC72A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AC72A7" w:rsidRPr="00D0780E" w:rsidRDefault="00AC72A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AC72A7" w:rsidRPr="00D0780E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C72A7" w:rsidRPr="008841B1" w:rsidRDefault="00AC72A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AC72A7" w:rsidRPr="004C43B3" w:rsidRDefault="00AC72A7"/>
    <w:sectPr w:rsidR="00AC72A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7B25"/>
    <w:rsid w:val="000D5DDA"/>
    <w:rsid w:val="00144B54"/>
    <w:rsid w:val="001777E4"/>
    <w:rsid w:val="001A02A9"/>
    <w:rsid w:val="001A104E"/>
    <w:rsid w:val="001A7A50"/>
    <w:rsid w:val="001C37BB"/>
    <w:rsid w:val="00232F95"/>
    <w:rsid w:val="002B06E4"/>
    <w:rsid w:val="00321666"/>
    <w:rsid w:val="00384282"/>
    <w:rsid w:val="003B6A34"/>
    <w:rsid w:val="003D2A33"/>
    <w:rsid w:val="003E0C31"/>
    <w:rsid w:val="003E563C"/>
    <w:rsid w:val="004163BB"/>
    <w:rsid w:val="00420049"/>
    <w:rsid w:val="00434FFF"/>
    <w:rsid w:val="00467CCA"/>
    <w:rsid w:val="004C43B3"/>
    <w:rsid w:val="004D330B"/>
    <w:rsid w:val="00541F1D"/>
    <w:rsid w:val="0058155C"/>
    <w:rsid w:val="005815F6"/>
    <w:rsid w:val="00584BF9"/>
    <w:rsid w:val="005D2DF0"/>
    <w:rsid w:val="006119A3"/>
    <w:rsid w:val="00614DFA"/>
    <w:rsid w:val="006A21AD"/>
    <w:rsid w:val="006B0538"/>
    <w:rsid w:val="006D26CA"/>
    <w:rsid w:val="006E170D"/>
    <w:rsid w:val="006E49F2"/>
    <w:rsid w:val="006F343F"/>
    <w:rsid w:val="00715356"/>
    <w:rsid w:val="00741560"/>
    <w:rsid w:val="007503E4"/>
    <w:rsid w:val="00751463"/>
    <w:rsid w:val="007616BA"/>
    <w:rsid w:val="007D2638"/>
    <w:rsid w:val="00860314"/>
    <w:rsid w:val="00882988"/>
    <w:rsid w:val="008841B1"/>
    <w:rsid w:val="008861DF"/>
    <w:rsid w:val="0089623E"/>
    <w:rsid w:val="008A7E9C"/>
    <w:rsid w:val="008E47AB"/>
    <w:rsid w:val="008E6B97"/>
    <w:rsid w:val="00932DF8"/>
    <w:rsid w:val="0099555D"/>
    <w:rsid w:val="00A05EF6"/>
    <w:rsid w:val="00A17CF7"/>
    <w:rsid w:val="00A42E4C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25BF6"/>
    <w:rsid w:val="00B36897"/>
    <w:rsid w:val="00B40E34"/>
    <w:rsid w:val="00B95D5E"/>
    <w:rsid w:val="00BD3E0E"/>
    <w:rsid w:val="00C029D8"/>
    <w:rsid w:val="00C138C5"/>
    <w:rsid w:val="00C27A98"/>
    <w:rsid w:val="00C7700B"/>
    <w:rsid w:val="00C8239D"/>
    <w:rsid w:val="00C97B9D"/>
    <w:rsid w:val="00CA53AC"/>
    <w:rsid w:val="00CB7BD7"/>
    <w:rsid w:val="00D00A4E"/>
    <w:rsid w:val="00D0780E"/>
    <w:rsid w:val="00D338A6"/>
    <w:rsid w:val="00D750EB"/>
    <w:rsid w:val="00D94D58"/>
    <w:rsid w:val="00D978BA"/>
    <w:rsid w:val="00DB5CAE"/>
    <w:rsid w:val="00DD5B43"/>
    <w:rsid w:val="00E02222"/>
    <w:rsid w:val="00E07DA6"/>
    <w:rsid w:val="00E2310D"/>
    <w:rsid w:val="00E33074"/>
    <w:rsid w:val="00E51F52"/>
    <w:rsid w:val="00E552CB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595</Words>
  <Characters>3392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2026-03-05T13:40:00Z</dcterms:modified>
</cp:coreProperties>
</file>