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E6" w:rsidRPr="00C91966" w:rsidRDefault="001C4CE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C91966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1C4CE6" w:rsidRPr="00C91966" w:rsidRDefault="001C4CE6" w:rsidP="00EF6F39">
      <w:pPr>
        <w:jc w:val="center"/>
        <w:rPr>
          <w:b/>
          <w:sz w:val="28"/>
          <w:szCs w:val="28"/>
        </w:rPr>
      </w:pPr>
      <w:r w:rsidRPr="00C91966">
        <w:rPr>
          <w:b/>
          <w:bCs/>
          <w:sz w:val="28"/>
          <w:szCs w:val="28"/>
        </w:rPr>
        <w:t>с целью размещения</w:t>
      </w:r>
      <w:r w:rsidRPr="00C91966">
        <w:rPr>
          <w:b/>
          <w:sz w:val="28"/>
          <w:szCs w:val="28"/>
        </w:rPr>
        <w:t xml:space="preserve"> и эксплуатации линейного объекта: </w:t>
      </w:r>
    </w:p>
    <w:p w:rsidR="001C4CE6" w:rsidRPr="00C91966" w:rsidRDefault="001C4CE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91966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1C4CE6" w:rsidRPr="00C91966" w:rsidRDefault="001C4CE6" w:rsidP="00C91966">
      <w:pPr>
        <w:tabs>
          <w:tab w:val="left" w:pos="426"/>
          <w:tab w:val="left" w:pos="9072"/>
        </w:tabs>
        <w:jc w:val="center"/>
        <w:rPr>
          <w:b/>
          <w:sz w:val="28"/>
          <w:szCs w:val="28"/>
          <w:u w:val="single"/>
        </w:rPr>
      </w:pPr>
      <w:r w:rsidRPr="00C91966">
        <w:rPr>
          <w:b/>
          <w:sz w:val="28"/>
          <w:szCs w:val="28"/>
          <w:u w:val="single"/>
        </w:rPr>
        <w:t>пос. Щербиновский (по ул. Строителей</w:t>
      </w:r>
    </w:p>
    <w:p w:rsidR="001C4CE6" w:rsidRPr="00C91966" w:rsidRDefault="001C4CE6" w:rsidP="00C91966">
      <w:pPr>
        <w:tabs>
          <w:tab w:val="left" w:pos="426"/>
          <w:tab w:val="left" w:pos="9072"/>
        </w:tabs>
        <w:jc w:val="center"/>
        <w:rPr>
          <w:b/>
          <w:sz w:val="28"/>
          <w:szCs w:val="28"/>
          <w:u w:val="single"/>
        </w:rPr>
      </w:pPr>
      <w:r w:rsidRPr="00C91966">
        <w:rPr>
          <w:b/>
          <w:sz w:val="28"/>
          <w:szCs w:val="28"/>
          <w:u w:val="single"/>
        </w:rPr>
        <w:t>от ж.д. № 20 до ж.д. № 26)»</w:t>
      </w:r>
      <w:r w:rsidRPr="00C91966">
        <w:rPr>
          <w:b/>
          <w:i/>
          <w:iCs/>
          <w:sz w:val="28"/>
          <w:szCs w:val="28"/>
          <w:u w:val="single"/>
        </w:rPr>
        <w:br/>
      </w:r>
    </w:p>
    <w:p w:rsidR="001C4CE6" w:rsidRPr="00A30EE8" w:rsidRDefault="001C4CE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C91966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1C4CE6" w:rsidRPr="00A30EE8" w:rsidRDefault="001C4CE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1C4CE6" w:rsidRPr="00A30EE8" w:rsidRDefault="001C4CE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1C4CE6" w:rsidRPr="00E11631" w:rsidTr="004C43B3">
        <w:trPr>
          <w:trHeight w:val="842"/>
        </w:trPr>
        <w:tc>
          <w:tcPr>
            <w:tcW w:w="709" w:type="dxa"/>
          </w:tcPr>
          <w:p w:rsidR="001C4CE6" w:rsidRPr="00E11631" w:rsidRDefault="001C4CE6" w:rsidP="00860314">
            <w:pPr>
              <w:jc w:val="center"/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C4CE6" w:rsidRPr="00E11631" w:rsidRDefault="001C4CE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1163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1C4CE6" w:rsidRPr="00E11631" w:rsidRDefault="001C4CE6" w:rsidP="00860314">
            <w:pPr>
              <w:jc w:val="center"/>
              <w:rPr>
                <w:sz w:val="28"/>
                <w:szCs w:val="28"/>
              </w:rPr>
            </w:pPr>
            <w:r w:rsidRPr="00E1163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1C4CE6" w:rsidRPr="00E11631" w:rsidRDefault="001C4CE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1163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1C4CE6" w:rsidRPr="00E11631" w:rsidRDefault="001C4CE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1163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1C4CE6" w:rsidRPr="00E11631" w:rsidTr="004C43B3">
        <w:tc>
          <w:tcPr>
            <w:tcW w:w="709" w:type="dxa"/>
            <w:vAlign w:val="center"/>
          </w:tcPr>
          <w:p w:rsidR="001C4CE6" w:rsidRPr="00E11631" w:rsidRDefault="001C4CE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C4CE6" w:rsidRPr="00E11631" w:rsidRDefault="001C4CE6" w:rsidP="00DC020D">
            <w:pPr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23:36:0602004:249</w:t>
            </w:r>
          </w:p>
        </w:tc>
        <w:tc>
          <w:tcPr>
            <w:tcW w:w="7342" w:type="dxa"/>
            <w:vAlign w:val="center"/>
          </w:tcPr>
          <w:p w:rsidR="001C4CE6" w:rsidRPr="00E11631" w:rsidRDefault="001C4CE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116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11631">
              <w:rPr>
                <w:color w:val="252625"/>
                <w:sz w:val="28"/>
                <w:szCs w:val="28"/>
              </w:rPr>
              <w:t>р</w:t>
            </w:r>
            <w:r w:rsidRPr="00E11631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23</w:t>
            </w:r>
          </w:p>
        </w:tc>
      </w:tr>
      <w:tr w:rsidR="001C4CE6" w:rsidRPr="00E11631" w:rsidTr="004C43B3">
        <w:tc>
          <w:tcPr>
            <w:tcW w:w="709" w:type="dxa"/>
            <w:vAlign w:val="center"/>
          </w:tcPr>
          <w:p w:rsidR="001C4CE6" w:rsidRPr="00E11631" w:rsidRDefault="001C4CE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C4CE6" w:rsidRPr="00E11631" w:rsidRDefault="001C4CE6" w:rsidP="00DC020D">
            <w:pPr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23:36:0602004:3</w:t>
            </w:r>
          </w:p>
        </w:tc>
        <w:tc>
          <w:tcPr>
            <w:tcW w:w="7342" w:type="dxa"/>
            <w:vAlign w:val="center"/>
          </w:tcPr>
          <w:p w:rsidR="001C4CE6" w:rsidRPr="00E11631" w:rsidRDefault="001C4CE6" w:rsidP="00315DF4">
            <w:pPr>
              <w:jc w:val="both"/>
              <w:rPr>
                <w:sz w:val="28"/>
                <w:szCs w:val="28"/>
              </w:rPr>
            </w:pPr>
            <w:r w:rsidRPr="00E116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11631">
              <w:rPr>
                <w:color w:val="252625"/>
                <w:sz w:val="28"/>
                <w:szCs w:val="28"/>
              </w:rPr>
              <w:t>р</w:t>
            </w:r>
            <w:r w:rsidRPr="00E11631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18</w:t>
            </w:r>
          </w:p>
        </w:tc>
      </w:tr>
      <w:tr w:rsidR="001C4CE6" w:rsidRPr="00E11631" w:rsidTr="004C43B3">
        <w:tc>
          <w:tcPr>
            <w:tcW w:w="709" w:type="dxa"/>
            <w:vAlign w:val="center"/>
          </w:tcPr>
          <w:p w:rsidR="001C4CE6" w:rsidRPr="00E11631" w:rsidRDefault="001C4CE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C4CE6" w:rsidRPr="00E11631" w:rsidRDefault="001C4CE6" w:rsidP="00DC020D">
            <w:pPr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23:36:0602004:263</w:t>
            </w:r>
          </w:p>
        </w:tc>
        <w:tc>
          <w:tcPr>
            <w:tcW w:w="7342" w:type="dxa"/>
            <w:vAlign w:val="center"/>
          </w:tcPr>
          <w:p w:rsidR="001C4CE6" w:rsidRPr="00E11631" w:rsidRDefault="001C4CE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116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11631">
              <w:rPr>
                <w:color w:val="252625"/>
                <w:sz w:val="28"/>
                <w:szCs w:val="28"/>
              </w:rPr>
              <w:t>р</w:t>
            </w:r>
            <w:r w:rsidRPr="00E11631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20</w:t>
            </w:r>
          </w:p>
        </w:tc>
      </w:tr>
      <w:tr w:rsidR="001C4CE6" w:rsidRPr="00E1163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C4CE6" w:rsidRPr="00E11631" w:rsidRDefault="001C4CE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C4CE6" w:rsidRPr="00E11631" w:rsidRDefault="001C4CE6" w:rsidP="00DC020D">
            <w:pPr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23:36:0602004:248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1C4CE6" w:rsidRPr="00E11631" w:rsidRDefault="001C4CE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116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11631">
              <w:rPr>
                <w:color w:val="252625"/>
                <w:sz w:val="28"/>
                <w:szCs w:val="28"/>
              </w:rPr>
              <w:t>р</w:t>
            </w:r>
            <w:r w:rsidRPr="00E11631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22</w:t>
            </w:r>
          </w:p>
        </w:tc>
      </w:tr>
      <w:tr w:rsidR="001C4CE6" w:rsidRPr="00E11631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CE6" w:rsidRPr="00E11631" w:rsidRDefault="001C4CE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C4CE6" w:rsidRPr="00E11631" w:rsidRDefault="001C4CE6" w:rsidP="00DC020D">
            <w:pPr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23:36:0602004:250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CE6" w:rsidRPr="00E11631" w:rsidRDefault="001C4CE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116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11631">
              <w:rPr>
                <w:color w:val="252625"/>
                <w:sz w:val="28"/>
                <w:szCs w:val="28"/>
              </w:rPr>
              <w:t>р</w:t>
            </w:r>
            <w:r w:rsidRPr="00E11631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24</w:t>
            </w:r>
          </w:p>
        </w:tc>
      </w:tr>
      <w:tr w:rsidR="001C4CE6" w:rsidRPr="00E11631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CE6" w:rsidRPr="00E11631" w:rsidRDefault="001C4CE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C4CE6" w:rsidRPr="00E11631" w:rsidRDefault="001C4CE6" w:rsidP="00DC020D">
            <w:pPr>
              <w:rPr>
                <w:sz w:val="28"/>
                <w:szCs w:val="28"/>
              </w:rPr>
            </w:pPr>
            <w:r w:rsidRPr="00E11631">
              <w:rPr>
                <w:sz w:val="28"/>
                <w:szCs w:val="28"/>
              </w:rPr>
              <w:t>23:36:0602004:252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CE6" w:rsidRPr="00E11631" w:rsidRDefault="001C4CE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116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11631">
              <w:rPr>
                <w:color w:val="252625"/>
                <w:sz w:val="28"/>
                <w:szCs w:val="28"/>
              </w:rPr>
              <w:t>р</w:t>
            </w:r>
            <w:r w:rsidRPr="00E11631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26</w:t>
            </w:r>
          </w:p>
        </w:tc>
      </w:tr>
    </w:tbl>
    <w:p w:rsidR="001C4CE6" w:rsidRPr="00A30EE8" w:rsidRDefault="001C4CE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1C4CE6" w:rsidRPr="00A30EE8" w:rsidRDefault="001C4CE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1C4CE6" w:rsidRPr="00A30EE8" w:rsidRDefault="001C4CE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1C4CE6" w:rsidRPr="00A30EE8" w:rsidRDefault="001C4CE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1C4CE6" w:rsidRPr="00A30EE8" w:rsidRDefault="001C4CE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1C4CE6" w:rsidRPr="00A30EE8" w:rsidRDefault="001C4CE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1C4CE6" w:rsidRPr="00A30EE8" w:rsidRDefault="001C4CE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1C4CE6" w:rsidRPr="00A30EE8" w:rsidRDefault="001C4CE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C4CE6" w:rsidRPr="00A30EE8" w:rsidRDefault="001C4CE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1C4CE6" w:rsidRPr="004C43B3" w:rsidRDefault="001C4CE6"/>
    <w:sectPr w:rsidR="001C4CE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CE6" w:rsidRDefault="001C4CE6" w:rsidP="00181EF4">
      <w:r>
        <w:separator/>
      </w:r>
    </w:p>
  </w:endnote>
  <w:endnote w:type="continuationSeparator" w:id="0">
    <w:p w:rsidR="001C4CE6" w:rsidRDefault="001C4CE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CE6" w:rsidRDefault="001C4CE6" w:rsidP="00181EF4">
      <w:r>
        <w:separator/>
      </w:r>
    </w:p>
  </w:footnote>
  <w:footnote w:type="continuationSeparator" w:id="0">
    <w:p w:rsidR="001C4CE6" w:rsidRDefault="001C4CE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1C4CE6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87C77"/>
    <w:rsid w:val="00491B3E"/>
    <w:rsid w:val="00494A85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B7A0B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447D7"/>
    <w:rsid w:val="00C7700B"/>
    <w:rsid w:val="00C8239D"/>
    <w:rsid w:val="00C91966"/>
    <w:rsid w:val="00C97B9D"/>
    <w:rsid w:val="00CA53AC"/>
    <w:rsid w:val="00D0780E"/>
    <w:rsid w:val="00D34F70"/>
    <w:rsid w:val="00D94D58"/>
    <w:rsid w:val="00D978BA"/>
    <w:rsid w:val="00DB5CAE"/>
    <w:rsid w:val="00DC0111"/>
    <w:rsid w:val="00DC020D"/>
    <w:rsid w:val="00DD5B43"/>
    <w:rsid w:val="00E02222"/>
    <w:rsid w:val="00E07DA6"/>
    <w:rsid w:val="00E11631"/>
    <w:rsid w:val="00E4545E"/>
    <w:rsid w:val="00E51F52"/>
    <w:rsid w:val="00E90CC3"/>
    <w:rsid w:val="00EF6F39"/>
    <w:rsid w:val="00F12722"/>
    <w:rsid w:val="00F14781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577</Words>
  <Characters>3290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2026-04-29T08:46:00Z</dcterms:modified>
</cp:coreProperties>
</file>