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BF6" w:rsidRPr="00DD5B43" w:rsidRDefault="00B25BF6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B25BF6" w:rsidRPr="00F65D15" w:rsidRDefault="00B25BF6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B25BF6" w:rsidRPr="00ED2EAC" w:rsidRDefault="00B25BF6" w:rsidP="00E3307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ED2EAC">
        <w:rPr>
          <w:b/>
          <w:sz w:val="28"/>
          <w:szCs w:val="28"/>
          <w:u w:val="single"/>
        </w:rPr>
        <w:t xml:space="preserve">Газопровод. «Краснодарский край, Щербиновский район, </w:t>
      </w:r>
    </w:p>
    <w:p w:rsidR="00B25BF6" w:rsidRPr="00ED2EAC" w:rsidRDefault="00B25BF6" w:rsidP="00E3307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ED2EAC">
        <w:rPr>
          <w:b/>
          <w:sz w:val="28"/>
          <w:szCs w:val="28"/>
          <w:u w:val="single"/>
        </w:rPr>
        <w:t xml:space="preserve">ст-ца Старощербиновская (по ул. Сакко и Ванцетти </w:t>
      </w:r>
    </w:p>
    <w:p w:rsidR="00B25BF6" w:rsidRPr="001A104E" w:rsidRDefault="00B25BF6" w:rsidP="00E3307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ED2EAC">
        <w:rPr>
          <w:b/>
          <w:sz w:val="28"/>
          <w:szCs w:val="28"/>
          <w:u w:val="single"/>
        </w:rPr>
        <w:t>от ул. Чкалова до ул. Фрунзе)»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B25BF6" w:rsidRPr="00D0780E" w:rsidRDefault="00B25BF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B25BF6" w:rsidRPr="00D0780E" w:rsidRDefault="00B25BF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B25BF6" w:rsidRPr="00D0780E" w:rsidRDefault="00B25BF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B25BF6" w:rsidRPr="00D0780E" w:rsidTr="004C43B3">
        <w:trPr>
          <w:trHeight w:val="842"/>
        </w:trPr>
        <w:tc>
          <w:tcPr>
            <w:tcW w:w="709" w:type="dxa"/>
          </w:tcPr>
          <w:p w:rsidR="00B25BF6" w:rsidRPr="00D0780E" w:rsidRDefault="00B25BF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B25BF6" w:rsidRPr="00D0780E" w:rsidRDefault="00B25BF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B25BF6" w:rsidRPr="00D0780E" w:rsidRDefault="00B25BF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B25BF6" w:rsidRPr="00D0780E" w:rsidRDefault="00B25BF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25BF6" w:rsidRPr="00D0780E" w:rsidTr="004C43B3">
        <w:tc>
          <w:tcPr>
            <w:tcW w:w="709" w:type="dxa"/>
            <w:vAlign w:val="center"/>
          </w:tcPr>
          <w:p w:rsidR="00B25BF6" w:rsidRPr="00D0780E" w:rsidRDefault="00B25BF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B25BF6" w:rsidRPr="00D0780E" w:rsidRDefault="00B25BF6" w:rsidP="008E6B97">
            <w:pPr>
              <w:rPr>
                <w:sz w:val="28"/>
                <w:szCs w:val="28"/>
              </w:rPr>
            </w:pPr>
            <w:r w:rsidRPr="00AA31CE">
              <w:rPr>
                <w:color w:val="000000"/>
                <w:sz w:val="28"/>
                <w:szCs w:val="28"/>
              </w:rPr>
              <w:t>23:36:0707010:184</w:t>
            </w:r>
          </w:p>
        </w:tc>
        <w:tc>
          <w:tcPr>
            <w:tcW w:w="7342" w:type="dxa"/>
            <w:vAlign w:val="center"/>
          </w:tcPr>
          <w:p w:rsidR="00B25BF6" w:rsidRPr="00D0780E" w:rsidRDefault="00B25BF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A31CE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AA31CE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AA31CE">
              <w:rPr>
                <w:color w:val="000000"/>
                <w:sz w:val="28"/>
                <w:szCs w:val="28"/>
              </w:rPr>
              <w:t>ст-ца Старощербиновская, ул. Сакко и Ванцетти,                з/у 157</w:t>
            </w:r>
          </w:p>
        </w:tc>
      </w:tr>
      <w:tr w:rsidR="00B25BF6" w:rsidRPr="00D0780E" w:rsidTr="004C43B3">
        <w:tc>
          <w:tcPr>
            <w:tcW w:w="709" w:type="dxa"/>
            <w:vAlign w:val="center"/>
          </w:tcPr>
          <w:p w:rsidR="00B25BF6" w:rsidRPr="00D0780E" w:rsidRDefault="00B25BF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25BF6" w:rsidRPr="00D0780E" w:rsidRDefault="00B25BF6" w:rsidP="008E6B97">
            <w:pPr>
              <w:rPr>
                <w:sz w:val="28"/>
                <w:szCs w:val="28"/>
              </w:rPr>
            </w:pPr>
            <w:r w:rsidRPr="00AA31CE">
              <w:rPr>
                <w:color w:val="000000"/>
                <w:sz w:val="28"/>
                <w:szCs w:val="28"/>
              </w:rPr>
              <w:t>23:36:0707010:180</w:t>
            </w:r>
          </w:p>
        </w:tc>
        <w:tc>
          <w:tcPr>
            <w:tcW w:w="7342" w:type="dxa"/>
            <w:vAlign w:val="center"/>
          </w:tcPr>
          <w:p w:rsidR="00B25BF6" w:rsidRPr="00D0780E" w:rsidRDefault="00B25BF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A31CE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AA31CE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</w:t>
            </w:r>
            <w:r w:rsidRPr="00AA31CE">
              <w:rPr>
                <w:color w:val="000000"/>
                <w:sz w:val="28"/>
                <w:szCs w:val="28"/>
              </w:rPr>
              <w:t>ст-ца Старощербиновская, ул. Сакко и Ванцетти,              з/у 155</w:t>
            </w:r>
          </w:p>
        </w:tc>
      </w:tr>
      <w:tr w:rsidR="00B25BF6" w:rsidRPr="00D0780E" w:rsidTr="004C43B3">
        <w:tc>
          <w:tcPr>
            <w:tcW w:w="709" w:type="dxa"/>
            <w:vAlign w:val="center"/>
          </w:tcPr>
          <w:p w:rsidR="00B25BF6" w:rsidRPr="00D0780E" w:rsidRDefault="00B25BF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B25BF6" w:rsidRPr="00D0780E" w:rsidRDefault="00B25BF6" w:rsidP="008E6B97">
            <w:pPr>
              <w:rPr>
                <w:sz w:val="28"/>
                <w:szCs w:val="28"/>
              </w:rPr>
            </w:pPr>
            <w:r w:rsidRPr="00AA31CE">
              <w:rPr>
                <w:color w:val="000000"/>
                <w:sz w:val="28"/>
                <w:szCs w:val="28"/>
              </w:rPr>
              <w:t>23:36:0707010:177</w:t>
            </w:r>
          </w:p>
        </w:tc>
        <w:tc>
          <w:tcPr>
            <w:tcW w:w="7342" w:type="dxa"/>
            <w:vAlign w:val="center"/>
          </w:tcPr>
          <w:p w:rsidR="00B25BF6" w:rsidRPr="00D0780E" w:rsidRDefault="00B25BF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A31CE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Щербиновский муниципальный район,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r w:rsidRPr="00AA31CE">
              <w:rPr>
                <w:color w:val="000000"/>
                <w:sz w:val="28"/>
                <w:szCs w:val="28"/>
              </w:rPr>
              <w:t xml:space="preserve">с/п Старощербиновское, ст-ца Старощербиновская, </w:t>
            </w: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Pr="00AA31CE">
              <w:rPr>
                <w:color w:val="000000"/>
                <w:sz w:val="28"/>
                <w:szCs w:val="28"/>
              </w:rPr>
              <w:t>ул. Сакко и Ванцетти, з/у 153</w:t>
            </w:r>
          </w:p>
        </w:tc>
      </w:tr>
      <w:tr w:rsidR="00B25BF6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25BF6" w:rsidRPr="00D0780E" w:rsidRDefault="00B25BF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25BF6" w:rsidRPr="00D0780E" w:rsidRDefault="00B25BF6" w:rsidP="00A925DD">
            <w:pPr>
              <w:rPr>
                <w:sz w:val="28"/>
                <w:szCs w:val="28"/>
              </w:rPr>
            </w:pPr>
            <w:r w:rsidRPr="00AA31CE">
              <w:rPr>
                <w:sz w:val="28"/>
                <w:szCs w:val="28"/>
              </w:rPr>
              <w:t>23:36:0707010:37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B25BF6" w:rsidRPr="00D0780E" w:rsidRDefault="00B25BF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A31CE">
              <w:rPr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Pr="00AA31CE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м.р-н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AA31CE">
              <w:rPr>
                <w:color w:val="000000"/>
                <w:sz w:val="28"/>
                <w:szCs w:val="28"/>
              </w:rPr>
              <w:t>ст-ца Старощербиновская, ул. Сакко и Ванцетти, з/у 147</w:t>
            </w:r>
          </w:p>
        </w:tc>
      </w:tr>
      <w:tr w:rsidR="00B25BF6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BF6" w:rsidRPr="00D0780E" w:rsidRDefault="00B25BF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BF6" w:rsidRPr="00D0780E" w:rsidRDefault="00B25BF6" w:rsidP="00AD1B17">
            <w:pPr>
              <w:rPr>
                <w:sz w:val="28"/>
                <w:szCs w:val="28"/>
              </w:rPr>
            </w:pPr>
            <w:r w:rsidRPr="00AA31CE">
              <w:rPr>
                <w:color w:val="000000"/>
                <w:sz w:val="28"/>
                <w:szCs w:val="28"/>
              </w:rPr>
              <w:t>23:36:0707010:38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BF6" w:rsidRPr="00D0780E" w:rsidRDefault="00B25BF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A31CE">
              <w:rPr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Pr="00AA31CE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м.р-н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   </w:t>
            </w:r>
            <w:r w:rsidRPr="00AA31CE">
              <w:rPr>
                <w:color w:val="000000"/>
                <w:sz w:val="28"/>
                <w:szCs w:val="28"/>
              </w:rPr>
              <w:t>ст-ца Старощербиновская, ул. Сакко и Ванцетти, з/у 145</w:t>
            </w:r>
          </w:p>
        </w:tc>
      </w:tr>
      <w:tr w:rsidR="00B25BF6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BF6" w:rsidRPr="00D0780E" w:rsidRDefault="00B25BF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BF6" w:rsidRPr="00D0780E" w:rsidRDefault="00B25BF6" w:rsidP="00A925DD">
            <w:pPr>
              <w:rPr>
                <w:sz w:val="28"/>
                <w:szCs w:val="28"/>
              </w:rPr>
            </w:pPr>
            <w:r w:rsidRPr="00AA31CE">
              <w:rPr>
                <w:color w:val="000000"/>
                <w:sz w:val="28"/>
                <w:szCs w:val="28"/>
              </w:rPr>
              <w:t>23:36:0707010:167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BF6" w:rsidRPr="00D0780E" w:rsidRDefault="00B25BF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A31CE">
              <w:rPr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Pr="00AA31CE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м.р-н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AA31CE">
              <w:rPr>
                <w:color w:val="000000"/>
                <w:sz w:val="28"/>
                <w:szCs w:val="28"/>
              </w:rPr>
              <w:t>ст-ца Старощербиновская, ул. Сакко и Ванцетти, з/у 143</w:t>
            </w:r>
          </w:p>
        </w:tc>
      </w:tr>
      <w:tr w:rsidR="00B25BF6" w:rsidRPr="00D078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BF6" w:rsidRPr="00D0780E" w:rsidRDefault="00B25BF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BF6" w:rsidRPr="00D0780E" w:rsidRDefault="00B25BF6" w:rsidP="00A925DD">
            <w:pPr>
              <w:rPr>
                <w:sz w:val="28"/>
                <w:szCs w:val="28"/>
              </w:rPr>
            </w:pPr>
            <w:r w:rsidRPr="00AA31CE">
              <w:rPr>
                <w:color w:val="000000"/>
                <w:sz w:val="28"/>
                <w:szCs w:val="28"/>
              </w:rPr>
              <w:t>23:36:0707010:1985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BF6" w:rsidRPr="00D0780E" w:rsidRDefault="00B25BF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A31CE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AA31CE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</w:t>
            </w:r>
            <w:r w:rsidRPr="00AA31CE">
              <w:rPr>
                <w:color w:val="000000"/>
                <w:sz w:val="28"/>
                <w:szCs w:val="28"/>
              </w:rPr>
              <w:t>ст-ца Старощербиновская, ул. Сакко и Ванцетти,                з/у 139</w:t>
            </w:r>
          </w:p>
        </w:tc>
      </w:tr>
      <w:tr w:rsidR="00B25BF6" w:rsidRPr="00D078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BF6" w:rsidRPr="00D0780E" w:rsidRDefault="00B25BF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BF6" w:rsidRPr="00D0780E" w:rsidRDefault="00B25BF6" w:rsidP="00A925DD">
            <w:pPr>
              <w:rPr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>23:36:0707003:171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BF6" w:rsidRPr="00D0780E" w:rsidRDefault="00B25BF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Pr="00C27A98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</w:t>
            </w:r>
            <w:r w:rsidRPr="00C27A98">
              <w:rPr>
                <w:color w:val="000000"/>
                <w:sz w:val="28"/>
                <w:szCs w:val="28"/>
              </w:rPr>
              <w:t>ст-ца Старощербиновская, ул. 40 лет Октября, з/у 9/1</w:t>
            </w:r>
          </w:p>
        </w:tc>
      </w:tr>
    </w:tbl>
    <w:p w:rsidR="00B25BF6" w:rsidRPr="00D0780E" w:rsidRDefault="00B25BF6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B25BF6" w:rsidRPr="00D0780E" w:rsidRDefault="00B25BF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B25BF6" w:rsidRPr="00D0780E" w:rsidRDefault="00B25BF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B25BF6" w:rsidRPr="00D0780E" w:rsidRDefault="00B25BF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B25BF6" w:rsidRPr="00D0780E" w:rsidRDefault="00B25BF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B25BF6" w:rsidRPr="00D0780E" w:rsidRDefault="00B25BF6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B25BF6" w:rsidRPr="00D0780E" w:rsidRDefault="00B25BF6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B25BF6" w:rsidRPr="00D0780E" w:rsidRDefault="00B25BF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25BF6" w:rsidRPr="008841B1" w:rsidRDefault="00B25BF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B25BF6" w:rsidRPr="004C43B3" w:rsidRDefault="00B25BF6"/>
    <w:sectPr w:rsidR="00B25BF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44B54"/>
    <w:rsid w:val="001777E4"/>
    <w:rsid w:val="001A02A9"/>
    <w:rsid w:val="001A104E"/>
    <w:rsid w:val="001A7A50"/>
    <w:rsid w:val="001C37BB"/>
    <w:rsid w:val="002B06E4"/>
    <w:rsid w:val="00321666"/>
    <w:rsid w:val="00384282"/>
    <w:rsid w:val="003B6A34"/>
    <w:rsid w:val="003D2A33"/>
    <w:rsid w:val="003E563C"/>
    <w:rsid w:val="004163BB"/>
    <w:rsid w:val="00420049"/>
    <w:rsid w:val="00434FFF"/>
    <w:rsid w:val="004C43B3"/>
    <w:rsid w:val="004D330B"/>
    <w:rsid w:val="00541F1D"/>
    <w:rsid w:val="0058155C"/>
    <w:rsid w:val="005815F6"/>
    <w:rsid w:val="00584BF9"/>
    <w:rsid w:val="00614DFA"/>
    <w:rsid w:val="006D26CA"/>
    <w:rsid w:val="006E170D"/>
    <w:rsid w:val="006E49F2"/>
    <w:rsid w:val="006F343F"/>
    <w:rsid w:val="00715356"/>
    <w:rsid w:val="00741560"/>
    <w:rsid w:val="007503E4"/>
    <w:rsid w:val="00751463"/>
    <w:rsid w:val="007D2638"/>
    <w:rsid w:val="00860314"/>
    <w:rsid w:val="00882988"/>
    <w:rsid w:val="008841B1"/>
    <w:rsid w:val="008861DF"/>
    <w:rsid w:val="008E6B97"/>
    <w:rsid w:val="00A05EF6"/>
    <w:rsid w:val="00A17CF7"/>
    <w:rsid w:val="00A42E4C"/>
    <w:rsid w:val="00A905C1"/>
    <w:rsid w:val="00A925DD"/>
    <w:rsid w:val="00AA31CE"/>
    <w:rsid w:val="00AC2C3E"/>
    <w:rsid w:val="00AC31BA"/>
    <w:rsid w:val="00AD1B17"/>
    <w:rsid w:val="00AE20F8"/>
    <w:rsid w:val="00AF7C4A"/>
    <w:rsid w:val="00B25BF6"/>
    <w:rsid w:val="00B36897"/>
    <w:rsid w:val="00B40E34"/>
    <w:rsid w:val="00BD3E0E"/>
    <w:rsid w:val="00C029D8"/>
    <w:rsid w:val="00C138C5"/>
    <w:rsid w:val="00C27A98"/>
    <w:rsid w:val="00C7700B"/>
    <w:rsid w:val="00C8239D"/>
    <w:rsid w:val="00C97B9D"/>
    <w:rsid w:val="00CA53AC"/>
    <w:rsid w:val="00D00A4E"/>
    <w:rsid w:val="00D0780E"/>
    <w:rsid w:val="00D338A6"/>
    <w:rsid w:val="00D750EB"/>
    <w:rsid w:val="00D94D58"/>
    <w:rsid w:val="00D978BA"/>
    <w:rsid w:val="00DB5CAE"/>
    <w:rsid w:val="00DD5B43"/>
    <w:rsid w:val="00E02222"/>
    <w:rsid w:val="00E07DA6"/>
    <w:rsid w:val="00E33074"/>
    <w:rsid w:val="00E51F52"/>
    <w:rsid w:val="00E90CC3"/>
    <w:rsid w:val="00ED2EAC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752</Words>
  <Characters>4289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26</cp:revision>
  <cp:lastPrinted>2025-10-15T07:40:00Z</cp:lastPrinted>
  <dcterms:created xsi:type="dcterms:W3CDTF">2025-10-29T16:07:00Z</dcterms:created>
  <dcterms:modified xsi:type="dcterms:W3CDTF">2026-02-25T07:54:00Z</dcterms:modified>
</cp:coreProperties>
</file>