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49" w:rsidRPr="001D68B2" w:rsidRDefault="00B47549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B47549" w:rsidRPr="001D68B2" w:rsidRDefault="00B47549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B47549" w:rsidRPr="00874593" w:rsidRDefault="00B47549" w:rsidP="00874593">
      <w:pPr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здания (жилой дом) с кадастровым </w:t>
      </w:r>
      <w:r w:rsidRPr="00874593">
        <w:rPr>
          <w:rFonts w:ascii="Times New Roman" w:hAnsi="Times New Roman"/>
          <w:sz w:val="28"/>
          <w:szCs w:val="28"/>
        </w:rPr>
        <w:t>номером 23:36:0707010:733</w:t>
      </w:r>
    </w:p>
    <w:p w:rsidR="00B47549" w:rsidRPr="001D68B2" w:rsidRDefault="00B47549" w:rsidP="008745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47549" w:rsidRPr="001D68B2" w:rsidRDefault="00B47549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B47549" w:rsidRPr="001D68B2" w:rsidRDefault="00B47549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отношении здания (жилой дом) с кадастровым номером </w:t>
      </w:r>
      <w:r>
        <w:rPr>
          <w:rFonts w:ascii="Times New Roman" w:hAnsi="Times New Roman"/>
          <w:sz w:val="28"/>
          <w:szCs w:val="28"/>
        </w:rPr>
        <w:t>23:36:0707010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733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>, выявлен</w:t>
      </w:r>
      <w:r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Довбня Вале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тина Яковлевна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B47549" w:rsidRPr="001D68B2" w:rsidRDefault="00B47549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B47549" w:rsidRPr="001D68B2" w:rsidRDefault="00B47549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6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апреля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B47549" w:rsidRPr="001D68B2" w:rsidRDefault="00B47549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B47549" w:rsidRPr="00985AD8" w:rsidRDefault="00B47549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B47549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27FE9"/>
    <w:rsid w:val="003D0E58"/>
    <w:rsid w:val="003F0280"/>
    <w:rsid w:val="004E1D8F"/>
    <w:rsid w:val="004F6A22"/>
    <w:rsid w:val="005A209A"/>
    <w:rsid w:val="0064488A"/>
    <w:rsid w:val="00671F6A"/>
    <w:rsid w:val="006806E8"/>
    <w:rsid w:val="006F07A9"/>
    <w:rsid w:val="0086705D"/>
    <w:rsid w:val="00874593"/>
    <w:rsid w:val="008851B6"/>
    <w:rsid w:val="00976D62"/>
    <w:rsid w:val="00985AD8"/>
    <w:rsid w:val="009C4687"/>
    <w:rsid w:val="00A364E8"/>
    <w:rsid w:val="00A518DF"/>
    <w:rsid w:val="00A56514"/>
    <w:rsid w:val="00AE1373"/>
    <w:rsid w:val="00B20CFB"/>
    <w:rsid w:val="00B47549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237</Words>
  <Characters>1353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2023-03-15T07:40:00Z</dcterms:modified>
</cp:coreProperties>
</file>