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01" w:rsidRPr="00B81F0E" w:rsidRDefault="00EF52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EF5201" w:rsidRPr="00B81F0E" w:rsidRDefault="00EF52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EF5201" w:rsidRPr="00B81F0E" w:rsidRDefault="00EF520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21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238</w:t>
      </w:r>
    </w:p>
    <w:p w:rsidR="00EF5201" w:rsidRPr="00B81F0E" w:rsidRDefault="00EF5201" w:rsidP="00666E0A">
      <w:pPr>
        <w:rPr>
          <w:rFonts w:ascii="Times New Roman" w:hAnsi="Times New Roman"/>
          <w:sz w:val="28"/>
          <w:szCs w:val="28"/>
        </w:rPr>
      </w:pPr>
    </w:p>
    <w:p w:rsidR="00EF5201" w:rsidRPr="00B81F0E" w:rsidRDefault="00EF5201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EF5201" w:rsidRPr="00B81F0E" w:rsidRDefault="00EF5201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021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238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>Мулика          Геннадий Яковлевич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EF5201" w:rsidRPr="00B81F0E" w:rsidRDefault="00EF5201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EF5201" w:rsidRPr="00B81F0E" w:rsidRDefault="00EF5201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15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837BB7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EF5201" w:rsidRPr="00985AD8" w:rsidRDefault="00EF5201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EF5201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883581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670C"/>
    <w:rsid w:val="00EC7758"/>
    <w:rsid w:val="00EF5201"/>
    <w:rsid w:val="00F452F5"/>
    <w:rsid w:val="00FE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235</Words>
  <Characters>1340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2023-05-17T10:12:00Z</dcterms:modified>
</cp:coreProperties>
</file>